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FAEA9F" w14:textId="71F4D2A0" w:rsidR="003374E5" w:rsidRDefault="009149D8" w:rsidP="003374E5">
      <w:pPr>
        <w:spacing w:line="1392" w:lineRule="exact"/>
        <w:rPr>
          <w:rFonts w:ascii="Raisonne AN" w:hAnsi="Raisonne AN"/>
          <w:spacing w:val="-100"/>
          <w:sz w:val="96"/>
          <w:szCs w:val="96"/>
          <w:lang w:val="nl-NL"/>
        </w:rPr>
      </w:pPr>
      <w:r>
        <w:rPr>
          <w:rFonts w:ascii="Raisonne AN" w:hAnsi="Raisonne AN"/>
          <w:spacing w:val="-100"/>
          <w:sz w:val="96"/>
          <w:szCs w:val="96"/>
          <w:lang w:val="nl-NL"/>
        </w:rPr>
        <w:t>A</w:t>
      </w:r>
      <w:r w:rsidR="003374E5" w:rsidRPr="00EB3687">
        <w:rPr>
          <w:rFonts w:ascii="Raisonne AN" w:hAnsi="Raisonne AN"/>
          <w:spacing w:val="-100"/>
          <w:sz w:val="96"/>
          <w:szCs w:val="96"/>
          <w:lang w:val="nl-NL"/>
        </w:rPr>
        <w:t>lzheimer</w:t>
      </w:r>
      <w:r w:rsidR="003374E5">
        <w:rPr>
          <w:rFonts w:ascii="Raisonne AN" w:hAnsi="Raisonne AN"/>
          <w:spacing w:val="-100"/>
          <w:sz w:val="96"/>
          <w:szCs w:val="96"/>
          <w:lang w:val="nl-NL"/>
        </w:rPr>
        <w:t xml:space="preserve"> </w:t>
      </w:r>
      <w:r w:rsidR="003374E5" w:rsidRPr="00EB3687">
        <w:rPr>
          <w:rFonts w:ascii="Raisonne AN" w:hAnsi="Raisonne AN"/>
          <w:spacing w:val="-100"/>
          <w:sz w:val="96"/>
          <w:szCs w:val="96"/>
          <w:lang w:val="nl-NL"/>
        </w:rPr>
        <w:t xml:space="preserve">café </w:t>
      </w:r>
    </w:p>
    <w:p w14:paraId="6507C674" w14:textId="476D1A0A" w:rsidR="003374E5" w:rsidRPr="00EB3687" w:rsidRDefault="009149D8" w:rsidP="003374E5">
      <w:pPr>
        <w:spacing w:line="1392" w:lineRule="exact"/>
        <w:rPr>
          <w:rFonts w:ascii="Raisonne AN" w:hAnsi="Raisonne AN"/>
          <w:spacing w:val="-100"/>
          <w:sz w:val="96"/>
          <w:szCs w:val="96"/>
          <w:lang w:val="nl-NL"/>
        </w:rPr>
      </w:pPr>
      <w:r>
        <w:rPr>
          <w:rFonts w:ascii="Raisonne AN" w:hAnsi="Raisonne AN"/>
          <w:spacing w:val="-100"/>
          <w:sz w:val="96"/>
          <w:szCs w:val="96"/>
          <w:lang w:val="nl-NL"/>
        </w:rPr>
        <w:t>Parkstad Limburg</w:t>
      </w:r>
    </w:p>
    <w:p w14:paraId="2E867212" w14:textId="77777777" w:rsidR="006B290D" w:rsidRDefault="006B290D" w:rsidP="003374E5"/>
    <w:p w14:paraId="4545390B" w14:textId="1DEAA777" w:rsidR="00252391" w:rsidRPr="003374E5" w:rsidRDefault="001A178C" w:rsidP="003374E5">
      <w:r>
        <w:rPr>
          <w:rFonts w:ascii="PlantinStd" w:hAnsi="PlantinStd" w:cs="Plantin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927F8B6" wp14:editId="56CF1693">
                <wp:simplePos x="0" y="0"/>
                <wp:positionH relativeFrom="margin">
                  <wp:posOffset>-19050</wp:posOffset>
                </wp:positionH>
                <wp:positionV relativeFrom="paragraph">
                  <wp:posOffset>1085850</wp:posOffset>
                </wp:positionV>
                <wp:extent cx="5981700" cy="6210300"/>
                <wp:effectExtent l="0" t="0" r="0" b="0"/>
                <wp:wrapTight wrapText="bothSides">
                  <wp:wrapPolygon edited="0">
                    <wp:start x="138" y="0"/>
                    <wp:lineTo x="138" y="21534"/>
                    <wp:lineTo x="21394" y="21534"/>
                    <wp:lineTo x="21394" y="0"/>
                    <wp:lineTo x="138" y="0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700" cy="621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A1FAAE" w14:textId="266E7A66" w:rsidR="00402B70" w:rsidRPr="003055DF" w:rsidRDefault="003374E5" w:rsidP="00402B70">
                            <w:pPr>
                              <w:pStyle w:val="Geenafstand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A6458">
                              <w:rPr>
                                <w:rFonts w:ascii="Arial" w:hAnsi="Arial" w:cs="Arial"/>
                                <w:bCs/>
                                <w:iCs/>
                              </w:rPr>
                              <w:t>Het programma van de bijeenkomsten bestaat uit de volgende thema’s:</w:t>
                            </w:r>
                            <w:r w:rsidR="009358EA" w:rsidRPr="004A6458">
                              <w:rPr>
                                <w:rFonts w:ascii="Arial" w:hAnsi="Arial" w:cs="Arial"/>
                                <w:bCs/>
                                <w:iCs/>
                              </w:rPr>
                              <w:br/>
                            </w:r>
                            <w:r w:rsidR="009358EA" w:rsidRPr="004A6458">
                              <w:rPr>
                                <w:rFonts w:ascii="Arial" w:hAnsi="Arial" w:cs="Arial"/>
                                <w:bCs/>
                                <w:iCs/>
                              </w:rPr>
                              <w:br/>
                            </w:r>
                            <w:r w:rsidR="00402B70" w:rsidRPr="001D5DAA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Dinsdag 8 september:</w:t>
                            </w:r>
                            <w:r w:rsidR="00402B7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02B70" w:rsidRPr="000F245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Praktische hulp thuis</w:t>
                            </w:r>
                            <w:r w:rsidR="00402B7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r w:rsidR="00402B7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Een casemanager dementie geeft uitleg over welke hulpmiddelen in de thuissituatie inzetbaar zijn.</w:t>
                            </w:r>
                            <w:r w:rsidR="00402B7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781A9995" w14:textId="4E275247" w:rsidR="00402B70" w:rsidRPr="003055DF" w:rsidRDefault="00402B70" w:rsidP="00402B70">
                            <w:pPr>
                              <w:pStyle w:val="Geenafstand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Dinsdag 13 oktober: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Delier en dementie.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Inge van Es, specialist ouderengeneeskunde van Meander zal uitleg geven over wat een delier is, de oorzaak en behandeling.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2F82E80F" w14:textId="558C5AAA" w:rsidR="00402B70" w:rsidRPr="003055DF" w:rsidRDefault="00402B70" w:rsidP="00402B70">
                            <w:pPr>
                              <w:pStyle w:val="Geenafstand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Dinsdag 10 november</w:t>
                            </w:r>
                            <w:r w:rsidRPr="003E5D5A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:</w:t>
                            </w:r>
                            <w:r w:rsidRPr="003055D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Leven tot  het laatst.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 xml:space="preserve">De avond wordt verzorgd door Josée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Douven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specialist ouderengeneeskunde en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Anjta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Cruts, projectmanager wonen met zorg. Zij komen vertellen over palliatieve zorg, wat het inhoudt en om nu al na te denken over later.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1207056E" w14:textId="023A9ECC" w:rsidR="008B3B58" w:rsidRPr="00402B70" w:rsidRDefault="00402B70" w:rsidP="00402B70">
                            <w:pPr>
                              <w:rPr>
                                <w:color w:val="222222"/>
                                <w:shd w:val="clear" w:color="auto" w:fill="FFFFFF"/>
                                <w:lang w:val="nl-NL"/>
                              </w:rPr>
                            </w:pPr>
                            <w:r w:rsidRPr="00402B7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nl-NL"/>
                              </w:rPr>
                              <w:t>Dinsdag 8 december:</w:t>
                            </w:r>
                            <w:r w:rsidRPr="00402B7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nl-NL"/>
                              </w:rPr>
                              <w:t xml:space="preserve"> Math Gulpers zal uitleg geven over het levensboek.</w:t>
                            </w:r>
                            <w:r w:rsidRPr="00402B7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nl-NL"/>
                              </w:rPr>
                              <w:br/>
                              <w:t>Daarna zal de avond muzikaal afgesloten worden met een drankje.</w:t>
                            </w:r>
                            <w:r w:rsidRPr="00402B7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nl-NL"/>
                              </w:rPr>
                              <w:br/>
                            </w:r>
                            <w:r w:rsidRPr="00402B70">
                              <w:rPr>
                                <w:color w:val="000000" w:themeColor="text1"/>
                                <w:sz w:val="20"/>
                                <w:szCs w:val="20"/>
                                <w:lang w:val="nl-NL"/>
                              </w:rPr>
                              <w:br/>
                            </w:r>
                          </w:p>
                          <w:p w14:paraId="7FC4A54D" w14:textId="77777777" w:rsidR="008B3B58" w:rsidRPr="004A6458" w:rsidRDefault="008B3B58" w:rsidP="00744841">
                            <w:pPr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  <w:lang w:val="nl-NL" w:eastAsia="nl-NL"/>
                              </w:rPr>
                            </w:pPr>
                          </w:p>
                          <w:p w14:paraId="47C9B249" w14:textId="2A62FB4A" w:rsidR="007A3DF4" w:rsidRPr="004A6458" w:rsidRDefault="004A6458" w:rsidP="00744841">
                            <w:pPr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val="nl-NL" w:eastAsia="nl-NL"/>
                              </w:rPr>
                            </w:pPr>
                            <w:r w:rsidRPr="004A6458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  <w:lang w:val="nl-NL" w:eastAsia="nl-NL"/>
                              </w:rPr>
                              <w:t xml:space="preserve">Aanmelden en start </w:t>
                            </w:r>
                            <w:r w:rsidR="002E6CA6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  <w:lang w:val="nl-NL" w:eastAsia="nl-NL"/>
                              </w:rPr>
                              <w:t xml:space="preserve">van de </w:t>
                            </w:r>
                            <w:r w:rsidRPr="004A6458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  <w:lang w:val="nl-NL" w:eastAsia="nl-NL"/>
                              </w:rPr>
                              <w:t>avond</w:t>
                            </w:r>
                          </w:p>
                          <w:p w14:paraId="3C9449EC" w14:textId="23B0243B" w:rsidR="004A6458" w:rsidRDefault="004A6458" w:rsidP="004A6458">
                            <w:pPr>
                              <w:pStyle w:val="Kop2"/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A6458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De bijeenkomsten vinden plaats </w:t>
                            </w:r>
                            <w:r w:rsidRPr="00605822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in </w:t>
                            </w:r>
                            <w:r w:rsidR="00605822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Z</w:t>
                            </w:r>
                            <w:r w:rsidRPr="00605822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orgcentrum Tobias, Piet </w:t>
                            </w:r>
                            <w:proofErr w:type="spellStart"/>
                            <w:r w:rsidRPr="00605822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Malherbestraat</w:t>
                            </w:r>
                            <w:proofErr w:type="spellEnd"/>
                            <w:r w:rsidRPr="00605822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2 te Heerlen</w:t>
                            </w:r>
                            <w:r w:rsidRPr="004A6458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6508AC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br/>
                            </w:r>
                            <w:r w:rsidRPr="004A6458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De zaal is open vanaf 19.00 uur, om 19.30 uur start het programma, omstreeks 21.30 uur sluiten we de avond af. </w:t>
                            </w:r>
                            <w:r w:rsidRPr="004A6458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br/>
                              <w:t xml:space="preserve">Er is een uitgebreide informatiestand aanwezig. </w:t>
                            </w:r>
                            <w:r w:rsidRPr="004A6458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br/>
                              <w:t xml:space="preserve">Vooraf aanmelden is </w:t>
                            </w:r>
                            <w:r w:rsidRPr="004A6458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niet</w:t>
                            </w:r>
                            <w:r w:rsidRPr="004A6458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nodig. </w:t>
                            </w:r>
                            <w:r w:rsidRPr="004A6458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br/>
                              <w:t xml:space="preserve">De entree, koffie - thee en iets lekkers zijn gratis. </w:t>
                            </w:r>
                          </w:p>
                          <w:p w14:paraId="2FFB8894" w14:textId="77777777" w:rsidR="00891505" w:rsidRPr="00891505" w:rsidRDefault="00891505" w:rsidP="00891505">
                            <w:pPr>
                              <w:rPr>
                                <w:lang w:val="nl-NL"/>
                              </w:rPr>
                            </w:pPr>
                          </w:p>
                          <w:p w14:paraId="4C4FF958" w14:textId="77777777" w:rsidR="004A6458" w:rsidRPr="004A6458" w:rsidRDefault="004A6458" w:rsidP="004A645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</w:pPr>
                            <w:r w:rsidRPr="004A645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U bent van harte welkom !!!</w:t>
                            </w:r>
                          </w:p>
                          <w:p w14:paraId="21226090" w14:textId="77777777" w:rsidR="004A6458" w:rsidRPr="004A6458" w:rsidRDefault="004A6458" w:rsidP="004A6458">
                            <w:pPr>
                              <w:pStyle w:val="Kop2"/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5C957A99" w14:textId="77777777" w:rsidR="006B290D" w:rsidRDefault="006B290D" w:rsidP="004A6458">
                            <w:pPr>
                              <w:pStyle w:val="Kop2"/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21D94D6B" w14:textId="34FE4744" w:rsidR="001A178C" w:rsidRPr="001A178C" w:rsidRDefault="004A6458" w:rsidP="001A178C">
                            <w:pPr>
                              <w:pStyle w:val="Kop2"/>
                              <w:tabs>
                                <w:tab w:val="left" w:pos="1418"/>
                              </w:tabs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A6458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br/>
                              <w:t xml:space="preserve">Contactpersoon: Lyan Senden, </w:t>
                            </w:r>
                            <w:proofErr w:type="spellStart"/>
                            <w:r w:rsidRPr="004A6458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>Schubertstraat</w:t>
                            </w:r>
                            <w:proofErr w:type="spellEnd"/>
                            <w:r w:rsidRPr="004A6458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7, 6444 BB Brunssum, 045-5256777.</w:t>
                            </w:r>
                            <w:r w:rsidRPr="004A6458">
                              <w:rPr>
                                <w:b w:val="0"/>
                                <w:bCs w:val="0"/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br/>
                            </w:r>
                            <w:r w:rsidRPr="004A6458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>Secretariaat:</w:t>
                            </w:r>
                            <w:r w:rsidR="001A178C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</w:r>
                            <w:r w:rsidRPr="004A6458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Leon Pieters, </w:t>
                            </w:r>
                            <w:proofErr w:type="spellStart"/>
                            <w:r w:rsidRPr="004A6458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>Quaedvlieglaan</w:t>
                            </w:r>
                            <w:proofErr w:type="spellEnd"/>
                            <w:r w:rsidRPr="004A6458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13, 6371 HA Landgraaf, tel. +31(0)613365008</w:t>
                            </w:r>
                            <w:r w:rsidR="006B290D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1A178C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br/>
                            </w:r>
                            <w:r w:rsidR="001A178C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  <w:t xml:space="preserve">e-mail: </w:t>
                            </w:r>
                            <w:hyperlink r:id="rId8" w:history="1">
                              <w:r w:rsidR="001A178C" w:rsidRPr="006A4FDE">
                                <w:rPr>
                                  <w:rStyle w:val="Hyperlink"/>
                                  <w:b w:val="0"/>
                                  <w:bCs w:val="0"/>
                                  <w:sz w:val="22"/>
                                  <w:szCs w:val="22"/>
                                </w:rPr>
                                <w:t>alzheimerparkstadlimburg@gmail.com</w:t>
                              </w:r>
                            </w:hyperlink>
                            <w:r w:rsidR="001A178C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A178C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br/>
                            </w:r>
                            <w:r w:rsidR="001A178C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</w:r>
                            <w:r w:rsidR="0082515B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>meer</w:t>
                            </w:r>
                            <w:r w:rsidR="006508AC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informatie vi</w:t>
                            </w:r>
                            <w:r w:rsidR="0082515B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>ndt u op</w:t>
                            </w:r>
                            <w:r w:rsidR="006508AC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onze </w:t>
                            </w:r>
                            <w:r w:rsidR="001A178C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website: </w:t>
                            </w:r>
                            <w:hyperlink r:id="rId9" w:history="1">
                              <w:r w:rsidR="001A178C" w:rsidRPr="006A4FDE">
                                <w:rPr>
                                  <w:rStyle w:val="Hyperlink"/>
                                  <w:b w:val="0"/>
                                  <w:bCs w:val="0"/>
                                  <w:sz w:val="22"/>
                                  <w:szCs w:val="22"/>
                                </w:rPr>
                                <w:t>www.alzheimerparkstadlimburg.nl</w:t>
                              </w:r>
                            </w:hyperlink>
                            <w:r w:rsidR="001A178C">
                              <w:rPr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01251B8" w14:textId="77777777" w:rsidR="008B3B58" w:rsidRPr="004A6458" w:rsidRDefault="008B3B58" w:rsidP="00744841">
                            <w:pPr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  <w:lang w:val="nl-NL" w:eastAsia="nl-NL"/>
                              </w:rPr>
                            </w:pPr>
                          </w:p>
                          <w:p w14:paraId="5BD7CB18" w14:textId="007AA1A8" w:rsidR="00C40C81" w:rsidRPr="004A6458" w:rsidRDefault="00744841" w:rsidP="004A6458">
                            <w:pPr>
                              <w:ind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</w:pPr>
                            <w:r w:rsidRPr="004A645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D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27F8B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.5pt;margin-top:85.5pt;width:471pt;height:489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" filled="f" stroked="f">
                <v:textbox>
                  <w:txbxContent>
                    <w:p w14:paraId="03A1FAAE" w14:textId="266E7A66" w:rsidR="00402B70" w:rsidRPr="003055DF" w:rsidRDefault="003374E5" w:rsidP="00402B70">
                      <w:pPr>
                        <w:pStyle w:val="Geenafstand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A6458">
                        <w:rPr>
                          <w:rFonts w:ascii="Arial" w:hAnsi="Arial" w:cs="Arial"/>
                          <w:bCs/>
                          <w:iCs/>
                        </w:rPr>
                        <w:t>Het programma van de bijeenkomsten bestaat uit de volgende thema’s:</w:t>
                      </w:r>
                      <w:r w:rsidR="009358EA" w:rsidRPr="004A6458">
                        <w:rPr>
                          <w:rFonts w:ascii="Arial" w:hAnsi="Arial" w:cs="Arial"/>
                          <w:bCs/>
                          <w:iCs/>
                        </w:rPr>
                        <w:br/>
                      </w:r>
                      <w:r w:rsidR="009358EA" w:rsidRPr="004A6458">
                        <w:rPr>
                          <w:rFonts w:ascii="Arial" w:hAnsi="Arial" w:cs="Arial"/>
                          <w:bCs/>
                          <w:iCs/>
                        </w:rPr>
                        <w:br/>
                      </w:r>
                      <w:r w:rsidR="00402B70" w:rsidRPr="001D5DAA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Dinsdag 8 september:</w:t>
                      </w:r>
                      <w:r w:rsidR="00402B7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402B70" w:rsidRPr="000F2456">
                        <w:rPr>
                          <w:rFonts w:ascii="Arial" w:hAnsi="Arial" w:cs="Arial"/>
                          <w:sz w:val="20"/>
                          <w:szCs w:val="20"/>
                        </w:rPr>
                        <w:t>Praktische hulp thuis</w:t>
                      </w:r>
                      <w:r w:rsidR="00402B70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  <w:r w:rsidR="00402B70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Een casemanager dementie geeft uitleg over welke hulpmiddelen in de thuissituatie inzetbaar zijn.</w:t>
                      </w:r>
                      <w:r w:rsidR="00402B70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</w:p>
                    <w:p w14:paraId="781A9995" w14:textId="4E275247" w:rsidR="00402B70" w:rsidRPr="003055DF" w:rsidRDefault="00402B70" w:rsidP="00402B70">
                      <w:pPr>
                        <w:pStyle w:val="Geenafstand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Dinsdag 13 oktober: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Delier en dementie.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Inge van Es, specialist ouderengeneeskunde van Meander zal uitleg geven over wat een delier is, de oorzaak en behandeling.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</w:p>
                    <w:p w14:paraId="2F82E80F" w14:textId="558C5AAA" w:rsidR="00402B70" w:rsidRPr="003055DF" w:rsidRDefault="00402B70" w:rsidP="00402B70">
                      <w:pPr>
                        <w:pStyle w:val="Geenafstand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Dinsdag 10 november</w:t>
                      </w:r>
                      <w:r w:rsidRPr="003E5D5A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:</w:t>
                      </w:r>
                      <w:r w:rsidRPr="003055D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Leven tot  het laatst.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 xml:space="preserve">De avond wordt verzorgd door Josée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Douven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specialist ouderengeneeskunde en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Anjta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Cruts, projectmanager wonen met zorg. Zij komen vertellen over palliatieve zorg, wat het inhoudt en om nu al na te denken over later.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</w:p>
                    <w:p w14:paraId="1207056E" w14:textId="023A9ECC" w:rsidR="008B3B58" w:rsidRPr="00402B70" w:rsidRDefault="00402B70" w:rsidP="00402B70">
                      <w:pPr>
                        <w:rPr>
                          <w:color w:val="222222"/>
                          <w:shd w:val="clear" w:color="auto" w:fill="FFFFFF"/>
                          <w:lang w:val="nl-NL"/>
                        </w:rPr>
                      </w:pPr>
                      <w:r w:rsidRPr="00402B7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nl-NL"/>
                        </w:rPr>
                        <w:t>Dinsdag 8 december:</w:t>
                      </w:r>
                      <w:r w:rsidRPr="00402B70">
                        <w:rPr>
                          <w:rFonts w:ascii="Arial" w:hAnsi="Arial" w:cs="Arial"/>
                          <w:sz w:val="20"/>
                          <w:szCs w:val="20"/>
                          <w:lang w:val="nl-NL"/>
                        </w:rPr>
                        <w:t xml:space="preserve"> Math Gulpers zal uitleg geven over het levensboek.</w:t>
                      </w:r>
                      <w:r w:rsidRPr="00402B70">
                        <w:rPr>
                          <w:rFonts w:ascii="Arial" w:hAnsi="Arial" w:cs="Arial"/>
                          <w:sz w:val="20"/>
                          <w:szCs w:val="20"/>
                          <w:lang w:val="nl-NL"/>
                        </w:rPr>
                        <w:br/>
                        <w:t>Daarna zal de avond muzikaal afgesloten worden met een drankje.</w:t>
                      </w:r>
                      <w:r w:rsidRPr="00402B70">
                        <w:rPr>
                          <w:rFonts w:ascii="Arial" w:hAnsi="Arial" w:cs="Arial"/>
                          <w:sz w:val="20"/>
                          <w:szCs w:val="20"/>
                          <w:lang w:val="nl-NL"/>
                        </w:rPr>
                        <w:br/>
                      </w:r>
                      <w:r w:rsidRPr="00402B70">
                        <w:rPr>
                          <w:color w:val="000000" w:themeColor="text1"/>
                          <w:sz w:val="20"/>
                          <w:szCs w:val="20"/>
                          <w:lang w:val="nl-NL"/>
                        </w:rPr>
                        <w:br/>
                      </w:r>
                    </w:p>
                    <w:p w14:paraId="7FC4A54D" w14:textId="77777777" w:rsidR="008B3B58" w:rsidRPr="004A6458" w:rsidRDefault="008B3B58" w:rsidP="00744841">
                      <w:pPr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  <w:lang w:val="nl-NL" w:eastAsia="nl-NL"/>
                        </w:rPr>
                      </w:pPr>
                    </w:p>
                    <w:p w14:paraId="47C9B249" w14:textId="2A62FB4A" w:rsidR="007A3DF4" w:rsidRPr="004A6458" w:rsidRDefault="004A6458" w:rsidP="00744841">
                      <w:pPr>
                        <w:rPr>
                          <w:rFonts w:ascii="Arial" w:eastAsia="Times New Roman" w:hAnsi="Arial" w:cs="Arial"/>
                          <w:sz w:val="22"/>
                          <w:szCs w:val="22"/>
                          <w:lang w:val="nl-NL" w:eastAsia="nl-NL"/>
                        </w:rPr>
                      </w:pPr>
                      <w:r w:rsidRPr="004A6458"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  <w:lang w:val="nl-NL" w:eastAsia="nl-NL"/>
                        </w:rPr>
                        <w:t xml:space="preserve">Aanmelden en start </w:t>
                      </w:r>
                      <w:r w:rsidR="002E6CA6"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  <w:lang w:val="nl-NL" w:eastAsia="nl-NL"/>
                        </w:rPr>
                        <w:t xml:space="preserve">van de </w:t>
                      </w:r>
                      <w:r w:rsidRPr="004A6458"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  <w:lang w:val="nl-NL" w:eastAsia="nl-NL"/>
                        </w:rPr>
                        <w:t>avond</w:t>
                      </w:r>
                    </w:p>
                    <w:p w14:paraId="3C9449EC" w14:textId="23B0243B" w:rsidR="004A6458" w:rsidRDefault="004A6458" w:rsidP="004A6458">
                      <w:pPr>
                        <w:pStyle w:val="Kop2"/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</w:pPr>
                      <w:r w:rsidRPr="004A6458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De bijeenkomsten vinden plaats </w:t>
                      </w:r>
                      <w:r w:rsidRPr="00605822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in </w:t>
                      </w:r>
                      <w:r w:rsidR="00605822">
                        <w:rPr>
                          <w:color w:val="000000" w:themeColor="text1"/>
                          <w:sz w:val="22"/>
                          <w:szCs w:val="22"/>
                        </w:rPr>
                        <w:t>Z</w:t>
                      </w:r>
                      <w:r w:rsidRPr="00605822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orgcentrum Tobias, Piet </w:t>
                      </w:r>
                      <w:proofErr w:type="spellStart"/>
                      <w:r w:rsidRPr="00605822">
                        <w:rPr>
                          <w:color w:val="000000" w:themeColor="text1"/>
                          <w:sz w:val="22"/>
                          <w:szCs w:val="22"/>
                        </w:rPr>
                        <w:t>Malherbestraat</w:t>
                      </w:r>
                      <w:proofErr w:type="spellEnd"/>
                      <w:r w:rsidRPr="00605822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2 te Heerlen</w:t>
                      </w:r>
                      <w:r w:rsidRPr="004A6458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. </w:t>
                      </w:r>
                      <w:r w:rsidR="006508AC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br/>
                      </w:r>
                      <w:r w:rsidRPr="004A6458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De zaal is open vanaf 19.00 uur, om 19.30 uur start het programma, omstreeks 21.30 uur sluiten we de avond af. </w:t>
                      </w:r>
                      <w:r w:rsidRPr="004A6458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br/>
                        <w:t xml:space="preserve">Er is een uitgebreide informatiestand aanwezig. </w:t>
                      </w:r>
                      <w:r w:rsidRPr="004A6458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br/>
                        <w:t xml:space="preserve">Vooraf aanmelden is </w:t>
                      </w:r>
                      <w:r w:rsidRPr="004A6458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  <w:u w:val="single"/>
                        </w:rPr>
                        <w:t>niet</w:t>
                      </w:r>
                      <w:r w:rsidRPr="004A6458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 nodig. </w:t>
                      </w:r>
                      <w:r w:rsidRPr="004A6458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br/>
                        <w:t xml:space="preserve">De entree, koffie - thee en iets lekkers zijn gratis. </w:t>
                      </w:r>
                    </w:p>
                    <w:p w14:paraId="2FFB8894" w14:textId="77777777" w:rsidR="00891505" w:rsidRPr="00891505" w:rsidRDefault="00891505" w:rsidP="00891505">
                      <w:pPr>
                        <w:rPr>
                          <w:lang w:val="nl-NL"/>
                        </w:rPr>
                      </w:pPr>
                    </w:p>
                    <w:p w14:paraId="4C4FF958" w14:textId="77777777" w:rsidR="004A6458" w:rsidRPr="004A6458" w:rsidRDefault="004A6458" w:rsidP="004A6458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</w:pPr>
                      <w:r w:rsidRPr="004A6458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U bent van harte welkom !!!</w:t>
                      </w:r>
                    </w:p>
                    <w:p w14:paraId="21226090" w14:textId="77777777" w:rsidR="004A6458" w:rsidRPr="004A6458" w:rsidRDefault="004A6458" w:rsidP="004A6458">
                      <w:pPr>
                        <w:pStyle w:val="Kop2"/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5C957A99" w14:textId="77777777" w:rsidR="006B290D" w:rsidRDefault="006B290D" w:rsidP="004A6458">
                      <w:pPr>
                        <w:pStyle w:val="Kop2"/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21D94D6B" w14:textId="34FE4744" w:rsidR="001A178C" w:rsidRPr="001A178C" w:rsidRDefault="004A6458" w:rsidP="001A178C">
                      <w:pPr>
                        <w:pStyle w:val="Kop2"/>
                        <w:tabs>
                          <w:tab w:val="left" w:pos="1418"/>
                        </w:tabs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</w:pPr>
                      <w:r w:rsidRPr="004A6458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br/>
                        <w:t xml:space="preserve">Contactpersoon: Lyan Senden, </w:t>
                      </w:r>
                      <w:proofErr w:type="spellStart"/>
                      <w:r w:rsidRPr="004A6458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>Schubertstraat</w:t>
                      </w:r>
                      <w:proofErr w:type="spellEnd"/>
                      <w:r w:rsidRPr="004A6458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 7, 6444 BB Brunssum, 045-5256777.</w:t>
                      </w:r>
                      <w:r w:rsidRPr="004A6458">
                        <w:rPr>
                          <w:b w:val="0"/>
                          <w:bCs w:val="0"/>
                          <w:i/>
                          <w:color w:val="000000" w:themeColor="text1"/>
                          <w:sz w:val="22"/>
                          <w:szCs w:val="22"/>
                        </w:rPr>
                        <w:br/>
                      </w:r>
                      <w:r w:rsidRPr="004A6458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>Secretariaat:</w:t>
                      </w:r>
                      <w:r w:rsidR="001A178C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ab/>
                      </w:r>
                      <w:r w:rsidRPr="004A6458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Leon Pieters, </w:t>
                      </w:r>
                      <w:proofErr w:type="spellStart"/>
                      <w:r w:rsidRPr="004A6458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>Quaedvlieglaan</w:t>
                      </w:r>
                      <w:proofErr w:type="spellEnd"/>
                      <w:r w:rsidRPr="004A6458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 13, 6371 HA Landgraaf, tel. +31(0)613365008</w:t>
                      </w:r>
                      <w:r w:rsidR="006B290D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  <w:r w:rsidR="001A178C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br/>
                      </w:r>
                      <w:r w:rsidR="001A178C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ab/>
                        <w:t xml:space="preserve">e-mail: </w:t>
                      </w:r>
                      <w:hyperlink r:id="rId10" w:history="1">
                        <w:r w:rsidR="001A178C" w:rsidRPr="006A4FDE">
                          <w:rPr>
                            <w:rStyle w:val="Hyperlink"/>
                            <w:b w:val="0"/>
                            <w:bCs w:val="0"/>
                            <w:sz w:val="22"/>
                            <w:szCs w:val="22"/>
                          </w:rPr>
                          <w:t>alzheimerparkstadlimburg@gmail.com</w:t>
                        </w:r>
                      </w:hyperlink>
                      <w:r w:rsidR="001A178C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1A178C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br/>
                      </w:r>
                      <w:r w:rsidR="001A178C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ab/>
                      </w:r>
                      <w:r w:rsidR="0082515B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>meer</w:t>
                      </w:r>
                      <w:r w:rsidR="006508AC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 informatie vi</w:t>
                      </w:r>
                      <w:r w:rsidR="0082515B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>ndt u op</w:t>
                      </w:r>
                      <w:r w:rsidR="006508AC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 onze </w:t>
                      </w:r>
                      <w:r w:rsidR="001A178C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website: </w:t>
                      </w:r>
                      <w:hyperlink r:id="rId11" w:history="1">
                        <w:r w:rsidR="001A178C" w:rsidRPr="006A4FDE">
                          <w:rPr>
                            <w:rStyle w:val="Hyperlink"/>
                            <w:b w:val="0"/>
                            <w:bCs w:val="0"/>
                            <w:sz w:val="22"/>
                            <w:szCs w:val="22"/>
                          </w:rPr>
                          <w:t>www.alzheimerparkstadlimburg.nl</w:t>
                        </w:r>
                      </w:hyperlink>
                      <w:r w:rsidR="001A178C">
                        <w:rPr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01251B8" w14:textId="77777777" w:rsidR="008B3B58" w:rsidRPr="004A6458" w:rsidRDefault="008B3B58" w:rsidP="00744841">
                      <w:pPr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  <w:lang w:val="nl-NL" w:eastAsia="nl-NL"/>
                        </w:rPr>
                      </w:pPr>
                    </w:p>
                    <w:p w14:paraId="5BD7CB18" w14:textId="007AA1A8" w:rsidR="00C40C81" w:rsidRPr="004A6458" w:rsidRDefault="00744841" w:rsidP="004A6458">
                      <w:pPr>
                        <w:ind w:hanging="284"/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</w:pPr>
                      <w:r w:rsidRPr="004A6458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D 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6B290D">
        <w:rPr>
          <w:rFonts w:ascii="PlantinStd" w:hAnsi="PlantinStd" w:cs="PlantinSt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D4C4771" wp14:editId="3F91A5CA">
                <wp:simplePos x="0" y="0"/>
                <wp:positionH relativeFrom="margin">
                  <wp:posOffset>-53975</wp:posOffset>
                </wp:positionH>
                <wp:positionV relativeFrom="paragraph">
                  <wp:posOffset>235585</wp:posOffset>
                </wp:positionV>
                <wp:extent cx="6134100" cy="685800"/>
                <wp:effectExtent l="0" t="0" r="0" b="0"/>
                <wp:wrapTight wrapText="bothSides">
                  <wp:wrapPolygon edited="0">
                    <wp:start x="134" y="0"/>
                    <wp:lineTo x="134" y="21000"/>
                    <wp:lineTo x="21399" y="21000"/>
                    <wp:lineTo x="21399" y="0"/>
                    <wp:lineTo x="134" y="0"/>
                  </wp:wrapPolygon>
                </wp:wrapTight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A86016" w14:textId="67174CA0" w:rsidR="003374E5" w:rsidRPr="00DB4F11" w:rsidRDefault="003374E5" w:rsidP="003374E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lang w:val="nl-NL"/>
                              </w:rPr>
                            </w:pPr>
                            <w:bookmarkStart w:id="0" w:name="_Hlk152765404"/>
                            <w:bookmarkEnd w:id="0"/>
                            <w:r w:rsidRPr="00DB4F11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lang w:val="nl-NL"/>
                              </w:rPr>
                              <w:t xml:space="preserve">Programma Alzheimer Café </w:t>
                            </w:r>
                            <w:r w:rsidR="009149D8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lang w:val="nl-NL"/>
                              </w:rPr>
                              <w:t>Parkstad Limburg</w:t>
                            </w:r>
                            <w:r w:rsidR="00F915EA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lang w:val="nl-NL"/>
                              </w:rPr>
                              <w:br/>
                            </w:r>
                            <w:r w:rsidRPr="00DB4F11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 w:rsidR="0093123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lang w:val="nl-NL"/>
                              </w:rPr>
                              <w:t>na</w:t>
                            </w:r>
                            <w:r w:rsidRPr="00DB4F11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lang w:val="nl-NL"/>
                              </w:rPr>
                              <w:t>jaar 202</w:t>
                            </w:r>
                            <w:r w:rsidR="00402B70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lang w:val="nl-NL"/>
                              </w:rPr>
                              <w:t>6</w:t>
                            </w:r>
                            <w:r w:rsidRPr="00DB4F11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lang w:val="nl-NL"/>
                              </w:rPr>
                              <w:t>.</w:t>
                            </w:r>
                          </w:p>
                          <w:p w14:paraId="7D7B042E" w14:textId="77777777" w:rsidR="003374E5" w:rsidRPr="009358EA" w:rsidRDefault="003374E5" w:rsidP="003374E5">
                            <w:pPr>
                              <w:pStyle w:val="BasicParagraph"/>
                              <w:spacing w:line="328" w:lineRule="atLeast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C4771" id="Text Box 4" o:spid="_x0000_s1027" type="#_x0000_t202" style="position:absolute;margin-left:-4.25pt;margin-top:18.55pt;width:483pt;height:54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" filled="f" stroked="f">
                <v:textbox>
                  <w:txbxContent>
                    <w:p w14:paraId="53A86016" w14:textId="67174CA0" w:rsidR="003374E5" w:rsidRPr="00DB4F11" w:rsidRDefault="003374E5" w:rsidP="003374E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lang w:val="nl-NL"/>
                        </w:rPr>
                      </w:pPr>
                      <w:bookmarkStart w:id="1" w:name="_Hlk152765404"/>
                      <w:bookmarkEnd w:id="1"/>
                      <w:r w:rsidRPr="00DB4F11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lang w:val="nl-NL"/>
                        </w:rPr>
                        <w:t xml:space="preserve">Programma Alzheimer Café </w:t>
                      </w:r>
                      <w:r w:rsidR="009149D8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lang w:val="nl-NL"/>
                        </w:rPr>
                        <w:t>Parkstad Limburg</w:t>
                      </w:r>
                      <w:r w:rsidR="00F915EA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lang w:val="nl-NL"/>
                        </w:rPr>
                        <w:br/>
                      </w:r>
                      <w:r w:rsidRPr="00DB4F11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 w:rsidR="0093123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lang w:val="nl-NL"/>
                        </w:rPr>
                        <w:t>na</w:t>
                      </w:r>
                      <w:r w:rsidRPr="00DB4F11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lang w:val="nl-NL"/>
                        </w:rPr>
                        <w:t>jaar 202</w:t>
                      </w:r>
                      <w:r w:rsidR="00402B70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lang w:val="nl-NL"/>
                        </w:rPr>
                        <w:t>6</w:t>
                      </w:r>
                      <w:r w:rsidRPr="00DB4F11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lang w:val="nl-NL"/>
                        </w:rPr>
                        <w:t>.</w:t>
                      </w:r>
                    </w:p>
                    <w:p w14:paraId="7D7B042E" w14:textId="77777777" w:rsidR="003374E5" w:rsidRPr="009358EA" w:rsidRDefault="003374E5" w:rsidP="003374E5">
                      <w:pPr>
                        <w:pStyle w:val="BasicParagraph"/>
                        <w:spacing w:line="328" w:lineRule="atLeast"/>
                        <w:rPr>
                          <w:lang w:val="nl-N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sectPr w:rsidR="00252391" w:rsidRPr="003374E5" w:rsidSect="00EB368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C9A84C" w14:textId="77777777" w:rsidR="00483A7A" w:rsidRDefault="00483A7A" w:rsidP="00ED74AA">
      <w:r>
        <w:separator/>
      </w:r>
    </w:p>
  </w:endnote>
  <w:endnote w:type="continuationSeparator" w:id="0">
    <w:p w14:paraId="315C5BA9" w14:textId="77777777" w:rsidR="00483A7A" w:rsidRDefault="00483A7A" w:rsidP="00ED7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inionPro-Regular">
    <w:altName w:val="Calibri"/>
    <w:panose1 w:val="020B0604020202020204"/>
    <w:charset w:val="00"/>
    <w:family w:val="auto"/>
    <w:pitch w:val="variable"/>
    <w:sig w:usb0="E00002AF" w:usb1="5000E07B" w:usb2="00000000" w:usb3="00000000" w:csb0="0000019F" w:csb1="00000000"/>
  </w:font>
  <w:font w:name="Raisonne AN">
    <w:altName w:val="Calibri"/>
    <w:panose1 w:val="020B0604020202020204"/>
    <w:charset w:val="00"/>
    <w:family w:val="modern"/>
    <w:pitch w:val="variable"/>
    <w:sig w:usb0="00000003" w:usb1="00000000" w:usb2="00000000" w:usb3="00000000" w:csb0="00000001" w:csb1="00000000"/>
  </w:font>
  <w:font w:name="PlantinStd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550F89" w14:textId="77777777" w:rsidR="00A04ED7" w:rsidRDefault="00A04ED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6309EF" w14:textId="77777777" w:rsidR="00A04ED7" w:rsidRDefault="00A04ED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83189C" w14:textId="77777777" w:rsidR="00A04ED7" w:rsidRDefault="00A04ED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808048" w14:textId="77777777" w:rsidR="00483A7A" w:rsidRDefault="00483A7A" w:rsidP="00ED74AA">
      <w:r>
        <w:separator/>
      </w:r>
    </w:p>
  </w:footnote>
  <w:footnote w:type="continuationSeparator" w:id="0">
    <w:p w14:paraId="3FFBD1E0" w14:textId="77777777" w:rsidR="00483A7A" w:rsidRDefault="00483A7A" w:rsidP="00ED7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D9C8EC" w14:textId="77777777" w:rsidR="005B6368" w:rsidRDefault="00DC776B">
    <w:pPr>
      <w:pStyle w:val="Koptekst"/>
    </w:pPr>
    <w:r>
      <w:rPr>
        <w:noProof/>
        <w:lang w:eastAsia="en-GB"/>
      </w:rPr>
    </w:r>
    <w:r w:rsidR="00DC776B">
      <w:rPr>
        <w:noProof/>
        <w:lang w:eastAsia="en-GB"/>
      </w:rPr>
      <w:pict w14:anchorId="1EF591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5.3pt;height:841.9pt;z-index:-251658240;mso-position-horizontal:center;mso-position-horizontal-relative:margin;mso-position-vertical:center;mso-position-vertical-relative:margin" o:allowincell="f">
          <v:imagedata r:id="rId1" o:title="achtergrond voorbeel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B0DC04" w14:textId="77777777" w:rsidR="000F0445" w:rsidRPr="000F0445" w:rsidRDefault="000F0445" w:rsidP="000F0445">
    <w:pPr>
      <w:pStyle w:val="Koptekst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4DEB6E30" wp14:editId="5BEEF968">
          <wp:simplePos x="0" y="0"/>
          <wp:positionH relativeFrom="page">
            <wp:posOffset>445</wp:posOffset>
          </wp:positionH>
          <wp:positionV relativeFrom="page">
            <wp:posOffset>0</wp:posOffset>
          </wp:positionV>
          <wp:extent cx="7555510" cy="106920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0191030 achtergrond digi-poster anl caf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51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F6724A" w14:textId="77777777" w:rsidR="005B6368" w:rsidRDefault="00DC776B">
    <w:pPr>
      <w:pStyle w:val="Koptekst"/>
    </w:pPr>
    <w:r>
      <w:rPr>
        <w:noProof/>
        <w:lang w:eastAsia="en-GB"/>
      </w:rPr>
    </w:r>
    <w:r w:rsidR="00DC776B">
      <w:rPr>
        <w:noProof/>
        <w:lang w:eastAsia="en-GB"/>
      </w:rPr>
      <w:pict w14:anchorId="79E300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595.3pt;height:841.9pt;z-index:-251658240;mso-position-horizontal:center;mso-position-horizontal-relative:margin;mso-position-vertical:center;mso-position-vertical-relative:margin" o:allowincell="f">
          <v:imagedata r:id="rId1" o:title="achtergrond voorbeel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9A11606"/>
    <w:multiLevelType w:val="hybridMultilevel"/>
    <w:tmpl w:val="234EAEF2"/>
    <w:lvl w:ilvl="0" w:tplc="E92E17B6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331E58"/>
    <w:multiLevelType w:val="hybridMultilevel"/>
    <w:tmpl w:val="F872D2F4"/>
    <w:lvl w:ilvl="0" w:tplc="F02A3C56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801970">
    <w:abstractNumId w:val="1"/>
  </w:num>
  <w:num w:numId="2" w16cid:durableId="150388722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39C"/>
    <w:rsid w:val="000326BF"/>
    <w:rsid w:val="0003439C"/>
    <w:rsid w:val="00042F4F"/>
    <w:rsid w:val="00045696"/>
    <w:rsid w:val="00057D09"/>
    <w:rsid w:val="000746D3"/>
    <w:rsid w:val="000A08BD"/>
    <w:rsid w:val="000B0167"/>
    <w:rsid w:val="000E0650"/>
    <w:rsid w:val="000E7D91"/>
    <w:rsid w:val="000F0445"/>
    <w:rsid w:val="00116E51"/>
    <w:rsid w:val="0013150F"/>
    <w:rsid w:val="00141DC8"/>
    <w:rsid w:val="001A178C"/>
    <w:rsid w:val="001A20A0"/>
    <w:rsid w:val="001A30D9"/>
    <w:rsid w:val="001A5B32"/>
    <w:rsid w:val="002216AE"/>
    <w:rsid w:val="00242BCC"/>
    <w:rsid w:val="00252391"/>
    <w:rsid w:val="002A7691"/>
    <w:rsid w:val="002D4AF4"/>
    <w:rsid w:val="002E6CA6"/>
    <w:rsid w:val="002F1780"/>
    <w:rsid w:val="00335715"/>
    <w:rsid w:val="003374E5"/>
    <w:rsid w:val="0037362C"/>
    <w:rsid w:val="003959B7"/>
    <w:rsid w:val="00402B70"/>
    <w:rsid w:val="00463FDC"/>
    <w:rsid w:val="00473CE6"/>
    <w:rsid w:val="00474A22"/>
    <w:rsid w:val="00483A7A"/>
    <w:rsid w:val="004A6458"/>
    <w:rsid w:val="004E63BD"/>
    <w:rsid w:val="00510F2A"/>
    <w:rsid w:val="00571D66"/>
    <w:rsid w:val="0057515F"/>
    <w:rsid w:val="005A63A2"/>
    <w:rsid w:val="005B6368"/>
    <w:rsid w:val="005C7E9A"/>
    <w:rsid w:val="005E0262"/>
    <w:rsid w:val="006041B3"/>
    <w:rsid w:val="00605822"/>
    <w:rsid w:val="006156B6"/>
    <w:rsid w:val="00615A62"/>
    <w:rsid w:val="00637F89"/>
    <w:rsid w:val="006508AC"/>
    <w:rsid w:val="00660042"/>
    <w:rsid w:val="0066636A"/>
    <w:rsid w:val="006A06FF"/>
    <w:rsid w:val="006B290D"/>
    <w:rsid w:val="006E5B0A"/>
    <w:rsid w:val="0071093C"/>
    <w:rsid w:val="00744841"/>
    <w:rsid w:val="00764E70"/>
    <w:rsid w:val="0077750A"/>
    <w:rsid w:val="007A3DF4"/>
    <w:rsid w:val="0082515B"/>
    <w:rsid w:val="00834AFF"/>
    <w:rsid w:val="00843492"/>
    <w:rsid w:val="008619C0"/>
    <w:rsid w:val="00876726"/>
    <w:rsid w:val="00891505"/>
    <w:rsid w:val="008B3B58"/>
    <w:rsid w:val="008C67FC"/>
    <w:rsid w:val="008F0CE8"/>
    <w:rsid w:val="008F35E8"/>
    <w:rsid w:val="00904109"/>
    <w:rsid w:val="0091326F"/>
    <w:rsid w:val="009149D8"/>
    <w:rsid w:val="00931233"/>
    <w:rsid w:val="009358EA"/>
    <w:rsid w:val="009467B5"/>
    <w:rsid w:val="0097392F"/>
    <w:rsid w:val="0098377D"/>
    <w:rsid w:val="009A2500"/>
    <w:rsid w:val="00A04ED7"/>
    <w:rsid w:val="00A07CD0"/>
    <w:rsid w:val="00A64ADB"/>
    <w:rsid w:val="00A807C3"/>
    <w:rsid w:val="00BF38D5"/>
    <w:rsid w:val="00C0620C"/>
    <w:rsid w:val="00C128BB"/>
    <w:rsid w:val="00C40C81"/>
    <w:rsid w:val="00C50569"/>
    <w:rsid w:val="00C648EE"/>
    <w:rsid w:val="00C7409C"/>
    <w:rsid w:val="00CF3C26"/>
    <w:rsid w:val="00D10F81"/>
    <w:rsid w:val="00D455D3"/>
    <w:rsid w:val="00D47849"/>
    <w:rsid w:val="00D86C88"/>
    <w:rsid w:val="00D92335"/>
    <w:rsid w:val="00DB3669"/>
    <w:rsid w:val="00DB4F11"/>
    <w:rsid w:val="00DC776B"/>
    <w:rsid w:val="00E32EBB"/>
    <w:rsid w:val="00E53BE8"/>
    <w:rsid w:val="00E55CC2"/>
    <w:rsid w:val="00E613AC"/>
    <w:rsid w:val="00E707EE"/>
    <w:rsid w:val="00E870E0"/>
    <w:rsid w:val="00E939D2"/>
    <w:rsid w:val="00EB3687"/>
    <w:rsid w:val="00ED74AA"/>
    <w:rsid w:val="00EF7A9B"/>
    <w:rsid w:val="00F00954"/>
    <w:rsid w:val="00F04E93"/>
    <w:rsid w:val="00F346A7"/>
    <w:rsid w:val="00F352A6"/>
    <w:rsid w:val="00F40420"/>
    <w:rsid w:val="00F535D1"/>
    <w:rsid w:val="00F700C1"/>
    <w:rsid w:val="00F915EA"/>
    <w:rsid w:val="00FB550E"/>
    <w:rsid w:val="00FB7FC3"/>
    <w:rsid w:val="00FD37D6"/>
    <w:rsid w:val="00FD46EA"/>
    <w:rsid w:val="00FF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4BAB9"/>
  <w14:defaultImageDpi w14:val="32767"/>
  <w15:chartTrackingRefBased/>
  <w15:docId w15:val="{940CF05D-EC6E-4273-AD55-CC696A02B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paragraph" w:styleId="Kop2">
    <w:name w:val="heading 2"/>
    <w:aliases w:val="Artikel"/>
    <w:next w:val="Standaard"/>
    <w:link w:val="Kop2Char"/>
    <w:qFormat/>
    <w:rsid w:val="004A6458"/>
    <w:pPr>
      <w:spacing w:after="160"/>
      <w:outlineLvl w:val="1"/>
    </w:pPr>
    <w:rPr>
      <w:rFonts w:ascii="Arial" w:eastAsia="Times New Roman" w:hAnsi="Arial" w:cs="Arial"/>
      <w:b/>
      <w:bCs/>
      <w:iCs/>
      <w:color w:val="595959" w:themeColor="text1" w:themeTint="A6"/>
      <w:sz w:val="28"/>
      <w:szCs w:val="28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D74AA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D74AA"/>
  </w:style>
  <w:style w:type="paragraph" w:styleId="Voettekst">
    <w:name w:val="footer"/>
    <w:basedOn w:val="Standaard"/>
    <w:link w:val="VoettekstChar"/>
    <w:uiPriority w:val="99"/>
    <w:unhideWhenUsed/>
    <w:rsid w:val="00ED74AA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D74AA"/>
  </w:style>
  <w:style w:type="paragraph" w:customStyle="1" w:styleId="BasicParagraph">
    <w:name w:val="[Basic Paragraph]"/>
    <w:basedOn w:val="Standaard"/>
    <w:uiPriority w:val="99"/>
    <w:rsid w:val="0025239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character" w:styleId="Hyperlink">
    <w:name w:val="Hyperlink"/>
    <w:basedOn w:val="Standaardalinea-lettertype"/>
    <w:uiPriority w:val="99"/>
    <w:unhideWhenUsed/>
    <w:rsid w:val="00116E5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rsid w:val="00116E51"/>
    <w:rPr>
      <w:color w:val="605E5C"/>
      <w:shd w:val="clear" w:color="auto" w:fill="E1DFDD"/>
    </w:rPr>
  </w:style>
  <w:style w:type="paragraph" w:styleId="Geenafstand">
    <w:name w:val="No Spacing"/>
    <w:uiPriority w:val="1"/>
    <w:qFormat/>
    <w:rsid w:val="003374E5"/>
    <w:rPr>
      <w:sz w:val="22"/>
      <w:szCs w:val="22"/>
      <w:lang w:val="nl-NL"/>
    </w:rPr>
  </w:style>
  <w:style w:type="paragraph" w:styleId="Tekstzonderopmaak">
    <w:name w:val="Plain Text"/>
    <w:basedOn w:val="Standaard"/>
    <w:link w:val="TekstzonderopmaakChar"/>
    <w:uiPriority w:val="99"/>
    <w:unhideWhenUsed/>
    <w:rsid w:val="00744841"/>
    <w:rPr>
      <w:rFonts w:ascii="Calibri" w:eastAsia="Times New Roman" w:hAnsi="Calibri"/>
      <w:kern w:val="2"/>
      <w:sz w:val="22"/>
      <w:szCs w:val="21"/>
      <w:lang w:val="nl-NL"/>
      <w14:ligatures w14:val="standardContextua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744841"/>
    <w:rPr>
      <w:rFonts w:ascii="Calibri" w:eastAsia="Times New Roman" w:hAnsi="Calibri"/>
      <w:kern w:val="2"/>
      <w:sz w:val="22"/>
      <w:szCs w:val="21"/>
      <w:lang w:val="nl-NL"/>
      <w14:ligatures w14:val="standardContextual"/>
    </w:rPr>
  </w:style>
  <w:style w:type="paragraph" w:styleId="Lijstalinea">
    <w:name w:val="List Paragraph"/>
    <w:basedOn w:val="Standaard"/>
    <w:uiPriority w:val="34"/>
    <w:qFormat/>
    <w:rsid w:val="00744841"/>
    <w:pPr>
      <w:ind w:left="720"/>
      <w:contextualSpacing/>
    </w:pPr>
  </w:style>
  <w:style w:type="character" w:customStyle="1" w:styleId="bmdetailsoverlay">
    <w:name w:val="bm_details_overlay"/>
    <w:basedOn w:val="Standaardalinea-lettertype"/>
    <w:rsid w:val="00931233"/>
  </w:style>
  <w:style w:type="character" w:customStyle="1" w:styleId="Kop2Char">
    <w:name w:val="Kop 2 Char"/>
    <w:aliases w:val="Artikel Char"/>
    <w:basedOn w:val="Standaardalinea-lettertype"/>
    <w:link w:val="Kop2"/>
    <w:rsid w:val="004A6458"/>
    <w:rPr>
      <w:rFonts w:ascii="Arial" w:eastAsia="Times New Roman" w:hAnsi="Arial" w:cs="Arial"/>
      <w:b/>
      <w:bCs/>
      <w:iCs/>
      <w:color w:val="595959" w:themeColor="text1" w:themeTint="A6"/>
      <w:sz w:val="28"/>
      <w:szCs w:val="28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526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zheimerparkstadlimburg@gmail.com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lzheimerparkstadlimburg.n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alzheimerparkstadlimburg@gmail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lzheimerparkstadlimburg.n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zheimerPL\AppData\Local\Temp\Temp1_Digitale%20folders%20en%20posters%5b953%5d.zip\Digitale%20folders%20en%20posters\ANL%20template%20digitale%20poster_cafe%20A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5D9DE19-2CF6-4DC9-ABE2-A9C85CBCB00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ANL%20template%20digitale%20poster_cafe%20A4.dotx</Template>
  <TotalTime>0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Het Oranjehuis beeldbepalers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AlzheimerPL</dc:creator>
  <cp:keywords/>
  <dc:description/>
  <cp:lastModifiedBy>Mike Wouters</cp:lastModifiedBy>
  <cp:revision>2</cp:revision>
  <cp:lastPrinted>2024-05-18T07:34:00Z</cp:lastPrinted>
  <dcterms:created xsi:type="dcterms:W3CDTF">2026-10-01T12:50:00Z</dcterms:created>
  <dcterms:modified xsi:type="dcterms:W3CDTF">2026-10-01T12:50:00Z</dcterms:modified>
</cp:coreProperties>
</file>